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C2" w:rsidRPr="00D65BBC" w:rsidRDefault="00894FC2" w:rsidP="000F28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5BBC">
        <w:rPr>
          <w:rFonts w:ascii="Times New Roman" w:hAnsi="Times New Roman" w:cs="Times New Roman"/>
          <w:b/>
          <w:bCs/>
          <w:sz w:val="28"/>
          <w:szCs w:val="28"/>
        </w:rPr>
        <w:t>РОССИЙСКАЯ    ФЕДЕРАЦИЯ</w:t>
      </w:r>
    </w:p>
    <w:p w:rsidR="00894FC2" w:rsidRPr="00BE26EB" w:rsidRDefault="00894FC2" w:rsidP="00D65BB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6EB">
        <w:rPr>
          <w:rFonts w:ascii="Times New Roman" w:hAnsi="Times New Roman" w:cs="Times New Roman"/>
          <w:b/>
          <w:bCs/>
          <w:sz w:val="28"/>
          <w:szCs w:val="28"/>
        </w:rPr>
        <w:t>О Р Л О В С К А Я    О Б Л А С Т Ь   ПОКРОВСКОГО РАЙОНА</w:t>
      </w:r>
    </w:p>
    <w:p w:rsidR="00894FC2" w:rsidRPr="00BE26EB" w:rsidRDefault="00894FC2" w:rsidP="000F2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E26EB">
        <w:rPr>
          <w:rFonts w:ascii="Times New Roman" w:hAnsi="Times New Roman" w:cs="Times New Roman"/>
          <w:b/>
          <w:bCs/>
          <w:sz w:val="28"/>
          <w:szCs w:val="28"/>
        </w:rPr>
        <w:t>АДМИНИСТРАЦИЯ ВЕРХОСОСЕНСКОГО СЕЛЬСКОГО ПОСЕЛЕНИЯ</w:t>
      </w:r>
    </w:p>
    <w:p w:rsidR="00894FC2" w:rsidRDefault="00894FC2" w:rsidP="000F28B8">
      <w:pPr>
        <w:pStyle w:val="Heading4"/>
      </w:pPr>
    </w:p>
    <w:p w:rsidR="00894FC2" w:rsidRPr="008D72AC" w:rsidRDefault="00894FC2" w:rsidP="000F28B8">
      <w:pPr>
        <w:pStyle w:val="Heading4"/>
        <w:rPr>
          <w:rFonts w:ascii="Times New Roman" w:hAnsi="Times New Roman" w:cs="Times New Roman"/>
          <w:sz w:val="28"/>
          <w:szCs w:val="28"/>
        </w:rPr>
      </w:pPr>
      <w:r w:rsidRPr="008D72A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4FC2" w:rsidRPr="002A0BDC" w:rsidRDefault="00894FC2" w:rsidP="000F28B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94FC2" w:rsidRPr="002A0BDC" w:rsidRDefault="00894FC2" w:rsidP="000F28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сентября 2021</w:t>
      </w:r>
      <w:r w:rsidRPr="002A0BDC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A0BD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24</w:t>
      </w:r>
      <w:r w:rsidRPr="002A0B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FC2" w:rsidRPr="002A0BDC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Courier New" w:hAnsi="Courier New" w:cs="Courier New"/>
          <w:color w:val="000000"/>
          <w:sz w:val="20"/>
          <w:szCs w:val="20"/>
          <w:lang w:eastAsia="ru-RU"/>
        </w:rPr>
      </w:pPr>
    </w:p>
    <w:p w:rsidR="00894FC2" w:rsidRPr="00D65BBC" w:rsidRDefault="00894FC2" w:rsidP="00D65B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65BBC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   публичных слушаний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по </w:t>
      </w:r>
      <w:r w:rsidRPr="00D65BBC">
        <w:rPr>
          <w:rFonts w:ascii="Times New Roman" w:hAnsi="Times New Roman" w:cs="Times New Roman"/>
          <w:b/>
          <w:bCs/>
          <w:sz w:val="28"/>
          <w:szCs w:val="28"/>
        </w:rPr>
        <w:t xml:space="preserve"> проекту внесений изменений в  Правила                                                                         землепользования и застройки  территории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Pr="00D65BBC">
        <w:rPr>
          <w:rFonts w:ascii="Times New Roman" w:hAnsi="Times New Roman" w:cs="Times New Roman"/>
          <w:b/>
          <w:bCs/>
          <w:sz w:val="28"/>
          <w:szCs w:val="28"/>
        </w:rPr>
        <w:t xml:space="preserve">   Верхососенского   сель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ского поселения                                                          </w:t>
      </w:r>
      <w:r w:rsidRPr="00D65BBC">
        <w:rPr>
          <w:rFonts w:ascii="Times New Roman" w:hAnsi="Times New Roman" w:cs="Times New Roman"/>
          <w:b/>
          <w:bCs/>
          <w:sz w:val="28"/>
          <w:szCs w:val="28"/>
        </w:rPr>
        <w:t>Покровского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5BBC">
        <w:rPr>
          <w:rFonts w:ascii="Times New Roman" w:hAnsi="Times New Roman" w:cs="Times New Roman"/>
          <w:b/>
          <w:bCs/>
          <w:sz w:val="28"/>
          <w:szCs w:val="28"/>
        </w:rPr>
        <w:t xml:space="preserve"> района Орловской области</w:t>
      </w:r>
      <w:r w:rsidRPr="008354F3">
        <w:rPr>
          <w:b/>
          <w:bCs/>
          <w:sz w:val="28"/>
          <w:szCs w:val="28"/>
        </w:rPr>
        <w:t xml:space="preserve"> </w:t>
      </w:r>
    </w:p>
    <w:p w:rsidR="00894FC2" w:rsidRPr="000603AF" w:rsidRDefault="00894FC2" w:rsidP="000603A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bCs w:val="0"/>
          <w:sz w:val="28"/>
          <w:szCs w:val="28"/>
          <w:bdr w:val="none" w:sz="0" w:space="0" w:color="auto" w:frame="1"/>
        </w:rPr>
      </w:pPr>
      <w:r>
        <w:rPr>
          <w:rStyle w:val="Strong"/>
          <w:sz w:val="28"/>
          <w:szCs w:val="28"/>
          <w:bdr w:val="none" w:sz="0" w:space="0" w:color="auto" w:frame="1"/>
        </w:rPr>
        <w:t xml:space="preserve"> </w:t>
      </w:r>
    </w:p>
    <w:p w:rsidR="00894FC2" w:rsidRDefault="00894FC2" w:rsidP="000F28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94FC2" w:rsidRPr="00A958E1" w:rsidRDefault="00894FC2" w:rsidP="00A958E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8E1">
        <w:rPr>
          <w:rFonts w:ascii="Times New Roman" w:hAnsi="Times New Roman" w:cs="Times New Roman"/>
          <w:sz w:val="28"/>
          <w:szCs w:val="28"/>
        </w:rPr>
        <w:t xml:space="preserve">               На основании ст. 28 Федерального закона от 06 октября 2003 № 131-ФЗ «Об общих принципах организации местного самоуправления в Российской Федерации», решения Верхососенского сельского Совета народных депутатов от </w:t>
      </w:r>
      <w:r w:rsidRPr="00A958E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A958E1">
        <w:rPr>
          <w:rFonts w:ascii="Times New Roman" w:hAnsi="Times New Roman" w:cs="Times New Roman"/>
          <w:sz w:val="28"/>
          <w:szCs w:val="28"/>
        </w:rPr>
        <w:t>25  декабря  2018 года   № 28/3 –СС</w:t>
      </w:r>
      <w:r w:rsidRPr="00A958E1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Pr="00A958E1">
        <w:rPr>
          <w:rFonts w:ascii="Times New Roman" w:hAnsi="Times New Roman" w:cs="Times New Roman"/>
          <w:sz w:val="28"/>
          <w:szCs w:val="28"/>
        </w:rPr>
        <w:t xml:space="preserve">Об утверждении  Положения                                                                                                                                об организации и проведении общественных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8E1">
        <w:rPr>
          <w:rFonts w:ascii="Times New Roman" w:hAnsi="Times New Roman" w:cs="Times New Roman"/>
          <w:sz w:val="28"/>
          <w:szCs w:val="28"/>
        </w:rPr>
        <w:t xml:space="preserve">обсуждений или публичных слушаний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8E1">
        <w:rPr>
          <w:rFonts w:ascii="Times New Roman" w:hAnsi="Times New Roman" w:cs="Times New Roman"/>
          <w:sz w:val="28"/>
          <w:szCs w:val="28"/>
        </w:rPr>
        <w:t>по вопросам градостроительной деятельности</w:t>
      </w:r>
      <w:r w:rsidRPr="00A958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958E1">
        <w:rPr>
          <w:rFonts w:ascii="Times New Roman" w:hAnsi="Times New Roman" w:cs="Times New Roman"/>
          <w:sz w:val="28"/>
          <w:szCs w:val="28"/>
        </w:rPr>
        <w:t>на территории Верхососенского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8E1">
        <w:rPr>
          <w:rFonts w:ascii="Times New Roman" w:hAnsi="Times New Roman" w:cs="Times New Roman"/>
          <w:sz w:val="28"/>
          <w:szCs w:val="28"/>
        </w:rPr>
        <w:t>Покровского  района Орловской области, руководствуясь ст. 14 Устава Верхососенского сельского поселения Покровского района</w:t>
      </w:r>
      <w:r w:rsidRPr="00160772">
        <w:rPr>
          <w:rFonts w:ascii="Times New Roman" w:hAnsi="Times New Roman" w:cs="Times New Roman"/>
          <w:sz w:val="28"/>
          <w:szCs w:val="28"/>
        </w:rPr>
        <w:t xml:space="preserve"> Орловско</w:t>
      </w:r>
      <w:r>
        <w:rPr>
          <w:rFonts w:ascii="Times New Roman" w:hAnsi="Times New Roman" w:cs="Times New Roman"/>
          <w:sz w:val="28"/>
          <w:szCs w:val="28"/>
        </w:rPr>
        <w:t>й области</w:t>
      </w:r>
      <w:r w:rsidRPr="001607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7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FC2" w:rsidRPr="002A0BDC" w:rsidRDefault="00894FC2" w:rsidP="00871879">
      <w:pPr>
        <w:pStyle w:val="Heading2"/>
        <w:shd w:val="clear" w:color="auto" w:fill="FFFFFF"/>
        <w:spacing w:before="0" w:after="255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0BDC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894FC2" w:rsidRPr="00EE5567" w:rsidRDefault="00894FC2" w:rsidP="000F28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567">
        <w:rPr>
          <w:rFonts w:ascii="Times New Roman" w:hAnsi="Times New Roman" w:cs="Times New Roman"/>
          <w:sz w:val="28"/>
          <w:szCs w:val="28"/>
        </w:rPr>
        <w:t xml:space="preserve">1. Назначить </w:t>
      </w:r>
      <w:r>
        <w:rPr>
          <w:rFonts w:ascii="Times New Roman" w:hAnsi="Times New Roman" w:cs="Times New Roman"/>
          <w:sz w:val="28"/>
          <w:szCs w:val="28"/>
        </w:rPr>
        <w:t xml:space="preserve">публичные слушания по  проекту </w:t>
      </w:r>
      <w:r w:rsidRPr="00EE5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Правила землепользования и застройки  Верхососенского сельского поселения   Покровского района Орловской области   </w:t>
      </w:r>
      <w:r w:rsidRPr="00EE5567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E5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EE556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E5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EE556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556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94FC2" w:rsidRPr="00053B12" w:rsidRDefault="00894FC2" w:rsidP="000F28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567">
        <w:rPr>
          <w:rFonts w:ascii="Times New Roman" w:hAnsi="Times New Roman" w:cs="Times New Roman"/>
          <w:sz w:val="28"/>
          <w:szCs w:val="28"/>
        </w:rPr>
        <w:t xml:space="preserve">2. </w:t>
      </w:r>
      <w:r w:rsidRPr="00053B12">
        <w:rPr>
          <w:rFonts w:ascii="Times New Roman" w:hAnsi="Times New Roman" w:cs="Times New Roman"/>
          <w:sz w:val="28"/>
          <w:szCs w:val="28"/>
        </w:rPr>
        <w:t>Проект внесения изменений в Правила землепользования и застройки   Верхососенского сельского поселения   Покровского района Орловской области разместить в сети Интернет по адресу на  официальном сайте администрации Верхососенского сельского поселения.</w:t>
      </w:r>
    </w:p>
    <w:p w:rsidR="00894FC2" w:rsidRDefault="00894FC2" w:rsidP="000F28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567">
        <w:rPr>
          <w:rFonts w:ascii="Times New Roman" w:hAnsi="Times New Roman" w:cs="Times New Roman"/>
          <w:sz w:val="28"/>
          <w:szCs w:val="28"/>
        </w:rPr>
        <w:t xml:space="preserve">3. </w:t>
      </w:r>
      <w:r w:rsidRPr="004A74BF">
        <w:rPr>
          <w:rFonts w:ascii="Times New Roman" w:hAnsi="Times New Roman" w:cs="Times New Roman"/>
          <w:sz w:val="28"/>
          <w:szCs w:val="28"/>
        </w:rPr>
        <w:t>Предложить  гражданам, проживающим на территории Верхососенского  сельского поселения  и иным заинтересованным лицам  принять участие в данных публичных слушаниях.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FC2" w:rsidRPr="00EE5567" w:rsidRDefault="00894FC2" w:rsidP="000F28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направлять в администрацию Верхососенского сельского поселения Покровского района Орловской области по адресу : 303188, Орловская область, Покровский район, с.Верхососенье Первая Середина, ул.Административная, дом 10.</w:t>
      </w:r>
    </w:p>
    <w:p w:rsidR="00894FC2" w:rsidRPr="00EE5567" w:rsidRDefault="00894FC2" w:rsidP="00C75B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56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Ведущему специалисту </w:t>
      </w:r>
      <w:r w:rsidRPr="00EE556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Верхососенского сельского поселения </w:t>
      </w:r>
      <w:r w:rsidRPr="00EE5567">
        <w:rPr>
          <w:rFonts w:ascii="Times New Roman" w:hAnsi="Times New Roman" w:cs="Times New Roman"/>
          <w:sz w:val="28"/>
          <w:szCs w:val="28"/>
        </w:rPr>
        <w:t>Покровского района (</w:t>
      </w:r>
      <w:r>
        <w:rPr>
          <w:rFonts w:ascii="Times New Roman" w:hAnsi="Times New Roman" w:cs="Times New Roman"/>
          <w:sz w:val="28"/>
          <w:szCs w:val="28"/>
        </w:rPr>
        <w:t>Т.А.Черепкиной</w:t>
      </w:r>
      <w:r w:rsidRPr="00EE5567">
        <w:rPr>
          <w:rFonts w:ascii="Times New Roman" w:hAnsi="Times New Roman" w:cs="Times New Roman"/>
          <w:sz w:val="28"/>
          <w:szCs w:val="28"/>
        </w:rPr>
        <w:t>), разместить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5567">
        <w:rPr>
          <w:rFonts w:ascii="Times New Roman" w:hAnsi="Times New Roman" w:cs="Times New Roman"/>
          <w:sz w:val="28"/>
          <w:szCs w:val="28"/>
        </w:rPr>
        <w:t xml:space="preserve">настоящее постановление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Верхососенского сельского поселения </w:t>
      </w:r>
      <w:r w:rsidRPr="00EE5567">
        <w:rPr>
          <w:rFonts w:ascii="Times New Roman" w:hAnsi="Times New Roman" w:cs="Times New Roman"/>
          <w:sz w:val="28"/>
          <w:szCs w:val="28"/>
        </w:rPr>
        <w:t>Покровского района.</w:t>
      </w:r>
    </w:p>
    <w:p w:rsidR="00894FC2" w:rsidRPr="00EE5567" w:rsidRDefault="00894FC2" w:rsidP="00C75B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567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EE5567">
        <w:rPr>
          <w:rFonts w:ascii="Times New Roman" w:hAnsi="Times New Roman" w:cs="Times New Roman"/>
          <w:sz w:val="28"/>
          <w:szCs w:val="28"/>
        </w:rPr>
        <w:t>.</w:t>
      </w:r>
    </w:p>
    <w:p w:rsidR="00894FC2" w:rsidRPr="00EE5567" w:rsidRDefault="00894FC2" w:rsidP="000F28B8">
      <w:pPr>
        <w:autoSpaceDE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4FC2" w:rsidRPr="00FE1B4F" w:rsidRDefault="00894FC2" w:rsidP="00FE1B4F">
      <w:pPr>
        <w:autoSpaceDE w:val="0"/>
      </w:pPr>
      <w:r w:rsidRPr="00FE1B4F">
        <w:rPr>
          <w:rFonts w:ascii="Times New Roman" w:hAnsi="Times New Roman" w:cs="Times New Roman"/>
          <w:sz w:val="28"/>
          <w:szCs w:val="28"/>
        </w:rPr>
        <w:t>Глава  Верхососенского                                                                                          сельского поселения                                                         Е.Н.Тучкова</w:t>
      </w: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FE1B4F">
      <w:pPr>
        <w:shd w:val="clear" w:color="auto" w:fill="FFFFFF"/>
        <w:tabs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Default="00894FC2" w:rsidP="000F28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94FC2" w:rsidRPr="002A0BDC" w:rsidRDefault="00894FC2" w:rsidP="000F28B8">
      <w:pPr>
        <w:shd w:val="clear" w:color="auto" w:fill="FFFFFF"/>
        <w:spacing w:before="5" w:line="360" w:lineRule="auto"/>
        <w:ind w:left="14" w:right="19" w:firstLine="523"/>
        <w:rPr>
          <w:rFonts w:ascii="Times New Roman" w:hAnsi="Times New Roman" w:cs="Times New Roman"/>
          <w:sz w:val="28"/>
          <w:szCs w:val="28"/>
        </w:rPr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</w:pPr>
    </w:p>
    <w:p w:rsidR="00894FC2" w:rsidRDefault="00894FC2" w:rsidP="000F28B8">
      <w:pPr>
        <w:pStyle w:val="BodyText"/>
        <w:spacing w:line="360" w:lineRule="auto"/>
        <w:rPr>
          <w:sz w:val="24"/>
          <w:szCs w:val="24"/>
        </w:rPr>
      </w:pPr>
    </w:p>
    <w:p w:rsidR="00894FC2" w:rsidRDefault="00894FC2" w:rsidP="00C75B06"/>
    <w:p w:rsidR="00894FC2" w:rsidRPr="00C75B06" w:rsidRDefault="00894FC2" w:rsidP="000F28B8">
      <w:pPr>
        <w:pStyle w:val="BodyText"/>
        <w:spacing w:line="360" w:lineRule="auto"/>
        <w:rPr>
          <w:sz w:val="24"/>
          <w:szCs w:val="24"/>
        </w:rPr>
      </w:pPr>
    </w:p>
    <w:sectPr w:rsidR="00894FC2" w:rsidRPr="00C75B06" w:rsidSect="00EE556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28B8"/>
    <w:rsid w:val="000321C3"/>
    <w:rsid w:val="00053B12"/>
    <w:rsid w:val="000603AF"/>
    <w:rsid w:val="000C26FC"/>
    <w:rsid w:val="000F28B8"/>
    <w:rsid w:val="00160772"/>
    <w:rsid w:val="00162BA8"/>
    <w:rsid w:val="00177BBF"/>
    <w:rsid w:val="001B40A1"/>
    <w:rsid w:val="00240C63"/>
    <w:rsid w:val="002A0BDC"/>
    <w:rsid w:val="003555FB"/>
    <w:rsid w:val="004A74BF"/>
    <w:rsid w:val="004F1106"/>
    <w:rsid w:val="00554890"/>
    <w:rsid w:val="005665A4"/>
    <w:rsid w:val="006B2C94"/>
    <w:rsid w:val="007B7BCA"/>
    <w:rsid w:val="008354F3"/>
    <w:rsid w:val="0084037C"/>
    <w:rsid w:val="00855A3F"/>
    <w:rsid w:val="00856846"/>
    <w:rsid w:val="00871879"/>
    <w:rsid w:val="008902C9"/>
    <w:rsid w:val="00894FC2"/>
    <w:rsid w:val="008D72AC"/>
    <w:rsid w:val="00926F99"/>
    <w:rsid w:val="0099606F"/>
    <w:rsid w:val="00A958E1"/>
    <w:rsid w:val="00AA72FC"/>
    <w:rsid w:val="00AB730C"/>
    <w:rsid w:val="00B402EB"/>
    <w:rsid w:val="00BE26EB"/>
    <w:rsid w:val="00C62C6F"/>
    <w:rsid w:val="00C75B06"/>
    <w:rsid w:val="00D65BBC"/>
    <w:rsid w:val="00DE3980"/>
    <w:rsid w:val="00E32B4A"/>
    <w:rsid w:val="00EA7F7A"/>
    <w:rsid w:val="00EE5567"/>
    <w:rsid w:val="00F13FE5"/>
    <w:rsid w:val="00FE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8B8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28B8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F28B8"/>
    <w:pPr>
      <w:keepNext/>
      <w:spacing w:after="0" w:line="240" w:lineRule="auto"/>
      <w:jc w:val="both"/>
      <w:outlineLvl w:val="2"/>
    </w:pPr>
    <w:rPr>
      <w:b/>
      <w:bCs/>
      <w:sz w:val="20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F28B8"/>
    <w:pPr>
      <w:keepNext/>
      <w:spacing w:after="0" w:line="240" w:lineRule="auto"/>
      <w:jc w:val="center"/>
      <w:outlineLvl w:val="3"/>
    </w:pPr>
    <w:rPr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F28B8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F28B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F28B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0F28B8"/>
    <w:pPr>
      <w:spacing w:after="0" w:line="240" w:lineRule="auto"/>
    </w:pPr>
    <w:rPr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F28B8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rsid w:val="000F28B8"/>
    <w:rPr>
      <w:color w:val="0000FF"/>
      <w:u w:val="single"/>
    </w:rPr>
  </w:style>
  <w:style w:type="paragraph" w:styleId="NormalWeb">
    <w:name w:val="Normal (Web)"/>
    <w:basedOn w:val="Normal"/>
    <w:uiPriority w:val="99"/>
    <w:rsid w:val="000F2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0F28B8"/>
    <w:rPr>
      <w:b/>
      <w:bCs/>
    </w:rPr>
  </w:style>
  <w:style w:type="paragraph" w:customStyle="1" w:styleId="ConsPlusNormal">
    <w:name w:val="ConsPlusNormal"/>
    <w:uiPriority w:val="99"/>
    <w:rsid w:val="008718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03A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A72FC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A72FC"/>
    <w:rPr>
      <w:rFonts w:ascii="Tahoma" w:hAnsi="Tahoma" w:cs="Tahoma"/>
      <w:sz w:val="16"/>
      <w:szCs w:val="16"/>
    </w:rPr>
  </w:style>
  <w:style w:type="paragraph" w:styleId="PlainText">
    <w:name w:val="Plain Text"/>
    <w:aliases w:val="Знак Знак1"/>
    <w:basedOn w:val="Normal"/>
    <w:link w:val="PlainTextChar"/>
    <w:uiPriority w:val="99"/>
    <w:rsid w:val="00D65BBC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aliases w:val="Знак Знак1 Char"/>
    <w:basedOn w:val="DefaultParagraphFont"/>
    <w:link w:val="PlainText"/>
    <w:uiPriority w:val="99"/>
    <w:semiHidden/>
    <w:locked/>
    <w:rsid w:val="008902C9"/>
    <w:rPr>
      <w:rFonts w:ascii="Courier New" w:hAnsi="Courier New" w:cs="Courier New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A958E1"/>
    <w:pPr>
      <w:suppressAutoHyphens/>
      <w:ind w:left="720"/>
    </w:pPr>
    <w:rPr>
      <w:rFonts w:eastAsia="Times New Roman"/>
      <w:lang w:eastAsia="zh-CN"/>
    </w:rPr>
  </w:style>
  <w:style w:type="paragraph" w:styleId="Subtitle">
    <w:name w:val="Subtitle"/>
    <w:basedOn w:val="Normal"/>
    <w:link w:val="SubtitleChar"/>
    <w:uiPriority w:val="99"/>
    <w:qFormat/>
    <w:locked/>
    <w:rsid w:val="00A958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958E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277</TotalTime>
  <Pages>3</Pages>
  <Words>424</Words>
  <Characters>2420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user</cp:lastModifiedBy>
  <cp:revision>12</cp:revision>
  <cp:lastPrinted>2021-09-28T12:12:00Z</cp:lastPrinted>
  <dcterms:created xsi:type="dcterms:W3CDTF">2019-11-19T08:57:00Z</dcterms:created>
  <dcterms:modified xsi:type="dcterms:W3CDTF">2021-09-29T06:06:00Z</dcterms:modified>
</cp:coreProperties>
</file>